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auto"/>
        <w:rPr>
          <w:rFonts w:ascii="仿宋_GB2312" w:eastAsia="仿宋_GB2312"/>
          <w:sz w:val="52"/>
          <w:szCs w:val="52"/>
        </w:rPr>
      </w:pPr>
    </w:p>
    <w:p>
      <w:pPr>
        <w:spacing w:line="520" w:lineRule="auto"/>
        <w:jc w:val="center"/>
        <w:rPr>
          <w:rFonts w:ascii="仿宋_GB2312" w:eastAsia="仿宋_GB2312"/>
          <w:sz w:val="52"/>
          <w:szCs w:val="52"/>
        </w:rPr>
      </w:pPr>
      <w:r>
        <w:rPr>
          <w:rFonts w:ascii="仿宋_GB2312" w:hAnsi="新宋体" w:eastAsia="仿宋_GB2312"/>
          <w:sz w:val="52"/>
          <w:szCs w:val="52"/>
        </w:rPr>
        <w:pict>
          <v:shape id="_x0000_i1025" o:spt="75" alt="C:\Users\Administrator\Desktop\8月版本\8月版本\透明背景\WPS图片拼图.pngWPS图片拼图" type="#_x0000_t75" style="height:79.4pt;width:333.75pt;" filled="f" o:preferrelative="t" stroked="f" coordsize="21600,21600">
            <v:path/>
            <v:fill on="f" focussize="0,0"/>
            <v:stroke on="f"/>
            <v:imagedata r:id="rId8" o:title="WPS图片拼图"/>
            <o:lock v:ext="edit" aspectratio="t"/>
            <w10:wrap type="none"/>
            <w10:anchorlock/>
          </v:shape>
        </w:pict>
      </w:r>
    </w:p>
    <w:p>
      <w:pPr>
        <w:spacing w:line="520" w:lineRule="auto"/>
        <w:jc w:val="center"/>
        <w:rPr>
          <w:rFonts w:ascii="仿宋_GB2312" w:eastAsia="仿宋_GB2312"/>
          <w:sz w:val="52"/>
          <w:szCs w:val="52"/>
        </w:rPr>
      </w:pPr>
    </w:p>
    <w:p>
      <w:pPr>
        <w:spacing w:line="520" w:lineRule="auto"/>
        <w:rPr>
          <w:rFonts w:ascii="仿宋_GB2312" w:hAnsi="宋体" w:eastAsia="仿宋_GB2312"/>
          <w:b/>
          <w:bCs/>
          <w:sz w:val="60"/>
          <w:szCs w:val="60"/>
        </w:rPr>
      </w:pPr>
    </w:p>
    <w:p>
      <w:pPr>
        <w:spacing w:line="520" w:lineRule="auto"/>
        <w:ind w:firstLine="236" w:firstLineChars="49"/>
        <w:jc w:val="center"/>
        <w:rPr>
          <w:rFonts w:ascii="黑体" w:hAnsi="黑体" w:eastAsia="黑体"/>
          <w:b/>
          <w:bCs/>
          <w:sz w:val="48"/>
          <w:szCs w:val="48"/>
        </w:rPr>
      </w:pPr>
      <w:r>
        <w:rPr>
          <w:rFonts w:ascii="黑体" w:hAnsi="黑体" w:eastAsia="黑体" w:cs="黑体"/>
          <w:b/>
          <w:bCs/>
          <w:sz w:val="48"/>
          <w:szCs w:val="48"/>
        </w:rPr>
        <w:t>20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20</w:t>
      </w:r>
      <w:r>
        <w:rPr>
          <w:rFonts w:ascii="黑体" w:hAnsi="黑体" w:eastAsia="黑体" w:cs="黑体"/>
          <w:b/>
          <w:bCs/>
          <w:sz w:val="48"/>
          <w:szCs w:val="48"/>
        </w:rPr>
        <w:t>-20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21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学年本科教学质量报告</w:t>
      </w: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rPr>
          <w:rFonts w:ascii="仿宋_GB2312" w:eastAsia="仿宋_GB2312"/>
        </w:rPr>
      </w:pPr>
      <w:r>
        <w:pict>
          <v:shape id="图片 13" o:spid="_x0000_s1026" o:spt="75" type="#_x0000_t75" style="position:absolute;left:0pt;margin-left:-77.85pt;margin-top:45.7pt;height:147.3pt;width:651.2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square"/>
          </v:shape>
        </w:pict>
      </w: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rPr>
          <w:rFonts w:ascii="仿宋_GB2312" w:eastAsia="仿宋_GB2312"/>
        </w:rPr>
      </w:pPr>
    </w:p>
    <w:p>
      <w:pPr>
        <w:spacing w:line="520" w:lineRule="auto"/>
        <w:jc w:val="center"/>
        <w:rPr>
          <w:rFonts w:ascii="黑体" w:hAnsi="宋体" w:eastAsia="黑体"/>
          <w:b/>
          <w:bCs/>
          <w:color w:val="FF0000"/>
          <w:sz w:val="32"/>
          <w:szCs w:val="32"/>
          <w:highlight w:val="yellow"/>
          <w:shd w:val="pct10" w:color="auto" w:fill="FFFFFF"/>
        </w:rPr>
      </w:pPr>
      <w:r>
        <w:rPr>
          <w:rFonts w:hint="eastAsia" w:ascii="黑体" w:hAnsi="宋体" w:eastAsia="黑体" w:cs="黑体"/>
          <w:b/>
          <w:bCs/>
          <w:sz w:val="32"/>
          <w:szCs w:val="32"/>
          <w:lang w:eastAsia="zh-CN"/>
        </w:rPr>
        <w:t>南宁理工</w:t>
      </w:r>
      <w:r>
        <w:rPr>
          <w:rFonts w:hint="eastAsia" w:ascii="黑体" w:hAnsi="宋体" w:eastAsia="黑体" w:cs="黑体"/>
          <w:b/>
          <w:bCs/>
          <w:sz w:val="32"/>
          <w:szCs w:val="32"/>
        </w:rPr>
        <w:t>学院</w:t>
      </w:r>
    </w:p>
    <w:p>
      <w:pPr>
        <w:spacing w:line="520" w:lineRule="auto"/>
        <w:jc w:val="center"/>
        <w:rPr>
          <w:rFonts w:ascii="黑体" w:hAnsi="仿宋_GB2312" w:eastAsia="黑体"/>
          <w:b/>
          <w:bCs/>
          <w:sz w:val="32"/>
          <w:szCs w:val="32"/>
        </w:rPr>
      </w:pPr>
      <w:r>
        <w:rPr>
          <w:rFonts w:hint="eastAsia" w:ascii="黑体" w:hAnsi="宋体" w:eastAsia="黑体" w:cs="黑体"/>
          <w:b/>
          <w:bCs/>
          <w:sz w:val="32"/>
          <w:szCs w:val="32"/>
        </w:rPr>
        <w:t>二〇</w:t>
      </w:r>
      <w:r>
        <w:rPr>
          <w:rFonts w:hint="eastAsia" w:ascii="黑体" w:hAnsi="宋体" w:eastAsia="黑体" w:cs="黑体"/>
          <w:b/>
          <w:bCs/>
          <w:sz w:val="32"/>
          <w:szCs w:val="32"/>
          <w:lang w:eastAsia="zh-CN"/>
        </w:rPr>
        <w:t>二一</w:t>
      </w:r>
      <w:r>
        <w:rPr>
          <w:rFonts w:hint="eastAsia" w:ascii="黑体" w:hAnsi="仿宋_GB2312" w:eastAsia="黑体" w:cs="黑体"/>
          <w:b/>
          <w:bCs/>
          <w:sz w:val="32"/>
          <w:szCs w:val="32"/>
        </w:rPr>
        <w:t>年十</w:t>
      </w:r>
      <w:r>
        <w:rPr>
          <w:rFonts w:hint="eastAsia" w:ascii="黑体" w:hAnsi="仿宋_GB2312" w:eastAsia="黑体" w:cs="黑体"/>
          <w:b/>
          <w:bCs/>
          <w:sz w:val="32"/>
          <w:szCs w:val="32"/>
          <w:lang w:eastAsia="zh-CN"/>
        </w:rPr>
        <w:t>一</w:t>
      </w:r>
      <w:bookmarkStart w:id="0" w:name="_GoBack"/>
      <w:bookmarkEnd w:id="0"/>
      <w:r>
        <w:rPr>
          <w:rFonts w:hint="eastAsia" w:ascii="黑体" w:hAnsi="仿宋_GB2312" w:eastAsia="黑体" w:cs="黑体"/>
          <w:b/>
          <w:bCs/>
          <w:sz w:val="32"/>
          <w:szCs w:val="32"/>
        </w:rPr>
        <w:t>月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797" w:bottom="1417" w:left="1797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宋体fal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5"/>
      <w:ind w:right="45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5BDB"/>
    <w:rsid w:val="000075B8"/>
    <w:rsid w:val="000103CE"/>
    <w:rsid w:val="00016C87"/>
    <w:rsid w:val="00040FD9"/>
    <w:rsid w:val="0004232A"/>
    <w:rsid w:val="00076B07"/>
    <w:rsid w:val="0009188B"/>
    <w:rsid w:val="00096ED1"/>
    <w:rsid w:val="000B31C7"/>
    <w:rsid w:val="000B472A"/>
    <w:rsid w:val="000D38B5"/>
    <w:rsid w:val="000E0BB5"/>
    <w:rsid w:val="000F25E1"/>
    <w:rsid w:val="000F560C"/>
    <w:rsid w:val="000F66EC"/>
    <w:rsid w:val="000F67F5"/>
    <w:rsid w:val="000F75FA"/>
    <w:rsid w:val="001124CF"/>
    <w:rsid w:val="00182238"/>
    <w:rsid w:val="0019456D"/>
    <w:rsid w:val="001B6726"/>
    <w:rsid w:val="001B6806"/>
    <w:rsid w:val="001C51B8"/>
    <w:rsid w:val="001C65CE"/>
    <w:rsid w:val="001E3633"/>
    <w:rsid w:val="001E760A"/>
    <w:rsid w:val="001F208C"/>
    <w:rsid w:val="001F3F00"/>
    <w:rsid w:val="0021043B"/>
    <w:rsid w:val="00221695"/>
    <w:rsid w:val="00222F9F"/>
    <w:rsid w:val="00226048"/>
    <w:rsid w:val="00227245"/>
    <w:rsid w:val="002401F9"/>
    <w:rsid w:val="002439D3"/>
    <w:rsid w:val="00246D74"/>
    <w:rsid w:val="002573CC"/>
    <w:rsid w:val="00257906"/>
    <w:rsid w:val="00274689"/>
    <w:rsid w:val="002805AE"/>
    <w:rsid w:val="002922B2"/>
    <w:rsid w:val="002941C6"/>
    <w:rsid w:val="0029650A"/>
    <w:rsid w:val="002A07D9"/>
    <w:rsid w:val="002A163B"/>
    <w:rsid w:val="002B1874"/>
    <w:rsid w:val="002D368D"/>
    <w:rsid w:val="002E3AAB"/>
    <w:rsid w:val="002F7B8B"/>
    <w:rsid w:val="00321CBB"/>
    <w:rsid w:val="00364E30"/>
    <w:rsid w:val="00386A1C"/>
    <w:rsid w:val="003A43C9"/>
    <w:rsid w:val="003A7AAF"/>
    <w:rsid w:val="003B0EB0"/>
    <w:rsid w:val="003D6602"/>
    <w:rsid w:val="00400940"/>
    <w:rsid w:val="004015AB"/>
    <w:rsid w:val="0043655D"/>
    <w:rsid w:val="00436D74"/>
    <w:rsid w:val="00445813"/>
    <w:rsid w:val="00462139"/>
    <w:rsid w:val="00490C1E"/>
    <w:rsid w:val="004937A8"/>
    <w:rsid w:val="004B4093"/>
    <w:rsid w:val="004B5313"/>
    <w:rsid w:val="004B5BDB"/>
    <w:rsid w:val="004D007B"/>
    <w:rsid w:val="004E02B7"/>
    <w:rsid w:val="004E369E"/>
    <w:rsid w:val="004F07B2"/>
    <w:rsid w:val="004F38A6"/>
    <w:rsid w:val="005129B0"/>
    <w:rsid w:val="00516920"/>
    <w:rsid w:val="005174D2"/>
    <w:rsid w:val="00525251"/>
    <w:rsid w:val="0052590A"/>
    <w:rsid w:val="005274D8"/>
    <w:rsid w:val="005435BD"/>
    <w:rsid w:val="00553DAB"/>
    <w:rsid w:val="00556562"/>
    <w:rsid w:val="005613C5"/>
    <w:rsid w:val="00562B99"/>
    <w:rsid w:val="00575DB8"/>
    <w:rsid w:val="00577804"/>
    <w:rsid w:val="005A6BEB"/>
    <w:rsid w:val="005B46EF"/>
    <w:rsid w:val="005E6DA1"/>
    <w:rsid w:val="005F2758"/>
    <w:rsid w:val="006451EF"/>
    <w:rsid w:val="00650ACE"/>
    <w:rsid w:val="006533F4"/>
    <w:rsid w:val="0066124B"/>
    <w:rsid w:val="006631CC"/>
    <w:rsid w:val="006B3A9E"/>
    <w:rsid w:val="006C7E0E"/>
    <w:rsid w:val="006D6A28"/>
    <w:rsid w:val="006E4AB6"/>
    <w:rsid w:val="00702EF2"/>
    <w:rsid w:val="00710DA9"/>
    <w:rsid w:val="00731AAA"/>
    <w:rsid w:val="00754C41"/>
    <w:rsid w:val="00755B04"/>
    <w:rsid w:val="007621E3"/>
    <w:rsid w:val="007623FE"/>
    <w:rsid w:val="00764D63"/>
    <w:rsid w:val="00771368"/>
    <w:rsid w:val="00775A50"/>
    <w:rsid w:val="007957DE"/>
    <w:rsid w:val="007B5552"/>
    <w:rsid w:val="007D4696"/>
    <w:rsid w:val="007D546E"/>
    <w:rsid w:val="007E1FC3"/>
    <w:rsid w:val="007E2929"/>
    <w:rsid w:val="007F462D"/>
    <w:rsid w:val="0080185C"/>
    <w:rsid w:val="008106FC"/>
    <w:rsid w:val="00813390"/>
    <w:rsid w:val="0083035E"/>
    <w:rsid w:val="0085137A"/>
    <w:rsid w:val="0087307B"/>
    <w:rsid w:val="00881E08"/>
    <w:rsid w:val="00893FE9"/>
    <w:rsid w:val="008A4F73"/>
    <w:rsid w:val="008B082B"/>
    <w:rsid w:val="008C1094"/>
    <w:rsid w:val="008E0AA6"/>
    <w:rsid w:val="008E5C70"/>
    <w:rsid w:val="00912721"/>
    <w:rsid w:val="00924B7E"/>
    <w:rsid w:val="00930D25"/>
    <w:rsid w:val="00943281"/>
    <w:rsid w:val="00970A61"/>
    <w:rsid w:val="00975607"/>
    <w:rsid w:val="009B5356"/>
    <w:rsid w:val="009D5A06"/>
    <w:rsid w:val="009D6AD4"/>
    <w:rsid w:val="009F188D"/>
    <w:rsid w:val="00A11D55"/>
    <w:rsid w:val="00A15A5A"/>
    <w:rsid w:val="00A211A7"/>
    <w:rsid w:val="00A240EE"/>
    <w:rsid w:val="00A31678"/>
    <w:rsid w:val="00A44207"/>
    <w:rsid w:val="00A467AD"/>
    <w:rsid w:val="00A52D10"/>
    <w:rsid w:val="00A5458B"/>
    <w:rsid w:val="00A5620A"/>
    <w:rsid w:val="00A60B81"/>
    <w:rsid w:val="00A741BC"/>
    <w:rsid w:val="00A960ED"/>
    <w:rsid w:val="00AA1405"/>
    <w:rsid w:val="00AA4C18"/>
    <w:rsid w:val="00AA4C99"/>
    <w:rsid w:val="00AA7FE6"/>
    <w:rsid w:val="00AB501E"/>
    <w:rsid w:val="00AC3F5C"/>
    <w:rsid w:val="00AC7A45"/>
    <w:rsid w:val="00AD3FDA"/>
    <w:rsid w:val="00AE75E5"/>
    <w:rsid w:val="00AF189A"/>
    <w:rsid w:val="00AF2285"/>
    <w:rsid w:val="00B1155D"/>
    <w:rsid w:val="00B14306"/>
    <w:rsid w:val="00B26F93"/>
    <w:rsid w:val="00B63DE7"/>
    <w:rsid w:val="00B7438E"/>
    <w:rsid w:val="00B808F7"/>
    <w:rsid w:val="00B93662"/>
    <w:rsid w:val="00BA4D84"/>
    <w:rsid w:val="00BB0645"/>
    <w:rsid w:val="00BB0FC7"/>
    <w:rsid w:val="00BC23A3"/>
    <w:rsid w:val="00BC4975"/>
    <w:rsid w:val="00BC4D28"/>
    <w:rsid w:val="00BC6985"/>
    <w:rsid w:val="00BC71FF"/>
    <w:rsid w:val="00BF7F41"/>
    <w:rsid w:val="00C03056"/>
    <w:rsid w:val="00C108B5"/>
    <w:rsid w:val="00C144CF"/>
    <w:rsid w:val="00C16D2B"/>
    <w:rsid w:val="00C24B7E"/>
    <w:rsid w:val="00C42A02"/>
    <w:rsid w:val="00C43986"/>
    <w:rsid w:val="00C46B2E"/>
    <w:rsid w:val="00C57337"/>
    <w:rsid w:val="00CB05F4"/>
    <w:rsid w:val="00CD2268"/>
    <w:rsid w:val="00CD4A27"/>
    <w:rsid w:val="00CE363D"/>
    <w:rsid w:val="00D023CB"/>
    <w:rsid w:val="00D07433"/>
    <w:rsid w:val="00D07D9F"/>
    <w:rsid w:val="00D1013C"/>
    <w:rsid w:val="00D3752B"/>
    <w:rsid w:val="00D40DDF"/>
    <w:rsid w:val="00D572F6"/>
    <w:rsid w:val="00D64537"/>
    <w:rsid w:val="00D76B6E"/>
    <w:rsid w:val="00D8504A"/>
    <w:rsid w:val="00D952B0"/>
    <w:rsid w:val="00DB7FD4"/>
    <w:rsid w:val="00DD7826"/>
    <w:rsid w:val="00DD7A1F"/>
    <w:rsid w:val="00DE205F"/>
    <w:rsid w:val="00E13D71"/>
    <w:rsid w:val="00E202C9"/>
    <w:rsid w:val="00E30152"/>
    <w:rsid w:val="00E37FBF"/>
    <w:rsid w:val="00E45EE6"/>
    <w:rsid w:val="00E742BE"/>
    <w:rsid w:val="00E95888"/>
    <w:rsid w:val="00E95AB2"/>
    <w:rsid w:val="00EA3561"/>
    <w:rsid w:val="00EF419F"/>
    <w:rsid w:val="00EF72C4"/>
    <w:rsid w:val="00F079B7"/>
    <w:rsid w:val="00F11981"/>
    <w:rsid w:val="00F17633"/>
    <w:rsid w:val="00F2797A"/>
    <w:rsid w:val="00F27DC2"/>
    <w:rsid w:val="00F36B95"/>
    <w:rsid w:val="00F379F8"/>
    <w:rsid w:val="00F41B92"/>
    <w:rsid w:val="00F423BC"/>
    <w:rsid w:val="00F451D8"/>
    <w:rsid w:val="00F46F31"/>
    <w:rsid w:val="00F73A5A"/>
    <w:rsid w:val="00F766B8"/>
    <w:rsid w:val="00FA5E34"/>
    <w:rsid w:val="00FC2C1D"/>
    <w:rsid w:val="00FC7ADF"/>
    <w:rsid w:val="00FD25FD"/>
    <w:rsid w:val="00FD39CD"/>
    <w:rsid w:val="00FE0D32"/>
    <w:rsid w:val="00FF572F"/>
    <w:rsid w:val="0E3027E3"/>
    <w:rsid w:val="304D206D"/>
    <w:rsid w:val="5DDF49A6"/>
    <w:rsid w:val="7A1C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99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99"/>
    <w:rPr>
      <w:rFonts w:ascii="Arial" w:hAnsi="Arial" w:eastAsia="黑体" w:cs="Arial"/>
      <w:sz w:val="20"/>
      <w:szCs w:val="20"/>
    </w:rPr>
  </w:style>
  <w:style w:type="paragraph" w:styleId="3">
    <w:name w:val="Date"/>
    <w:basedOn w:val="1"/>
    <w:next w:val="1"/>
    <w:link w:val="14"/>
    <w:semiHidden/>
    <w:qFormat/>
    <w:uiPriority w:val="99"/>
    <w:pPr>
      <w:ind w:left="100" w:leftChars="2500"/>
    </w:pPr>
  </w:style>
  <w:style w:type="paragraph" w:styleId="4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0">
    <w:name w:val="Footer Char"/>
    <w:basedOn w:val="9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Header Char"/>
    <w:basedOn w:val="9"/>
    <w:link w:val="6"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Balloon Text Char"/>
    <w:basedOn w:val="9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3">
    <w:name w:val="p0"/>
    <w:basedOn w:val="1"/>
    <w:qFormat/>
    <w:uiPriority w:val="99"/>
    <w:pPr>
      <w:widowControl/>
    </w:pPr>
    <w:rPr>
      <w:kern w:val="0"/>
    </w:rPr>
  </w:style>
  <w:style w:type="character" w:customStyle="1" w:styleId="14">
    <w:name w:val="Date Char"/>
    <w:basedOn w:val="9"/>
    <w:link w:val="3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微软中国</Company>
  <Pages>1</Pages>
  <Words>7</Words>
  <Characters>46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2016-10-25T02:02:00Z</dcterms:created>
  <dc:creator>微软用户</dc:creator>
  <cp:lastModifiedBy>鹿</cp:lastModifiedBy>
  <cp:lastPrinted>2017-12-20T08:21:00Z</cp:lastPrinted>
  <dcterms:modified xsi:type="dcterms:W3CDTF">2021-11-03T08:27:05Z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A8A9FBC5E0534AAFA261C7950DA6DDA5</vt:lpwstr>
  </property>
</Properties>
</file>